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การรับนักเรียนเข้าเรียนระดับประถมศึกษาปีที่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1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ในสถานศึกษาสังกัดองค์กรปกครองส่วนท้องถิ่น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การรับนักเรียนเข้าเรียนระดับประถมศึกษาปีที่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ในสถานศึกษาสังกัดองค์กรปกครองส่วนท้องถิ่น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กฎกระทรวงกำหนดหลักเกณฑ์และวิธีการนับอายุเพื่อเข้ารับการศึกษาภาคบังคับ    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14:paraId="56C2533B" w14:textId="4CFCD02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14:paraId="5FF73B53" w14:textId="77777777" w:rsidTr="008C1396">
        <w:tc>
          <w:tcPr>
            <w:tcW w:w="675" w:type="dxa"/>
          </w:tcPr>
          <w:p w14:paraId="0D8BBA2A" w14:textId="77777777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718EC9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การศึกษาภาคบังคับ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14:paraId="537F9155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14:paraId="22136697" w14:textId="77777777" w:rsidTr="008C1396">
        <w:tc>
          <w:tcPr>
            <w:tcW w:w="675" w:type="dxa"/>
          </w:tcPr>
          <w:p w14:paraId="2AABCA00" w14:textId="77777777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B713C97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การศึกษาแห่งชาติ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14:paraId="622E377B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14:paraId="140311CA" w14:textId="77777777" w:rsidTr="008C1396">
        <w:tc>
          <w:tcPr>
            <w:tcW w:w="675" w:type="dxa"/>
          </w:tcPr>
          <w:p w14:paraId="5D5380D3" w14:textId="77777777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78213EA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14:paraId="0442DC1E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การรับนักเรียนเข้าเรียนระดับประถมศึกษาปีที่ 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ในสถานศึกษาสังกัดองค์กรปกครองส่วนท้องถิ่น อบต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พนมวังก์ กิตตินันท์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1.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โรงเรียนบ้านเขาพนม 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1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93110    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: 074 - 674577   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การรับนักเรียนเข้าเรียนระดับประถมศึกษาปีที่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ในสถานศึกษาสังกัดองค์กรปกครองส่วนท้องถิ่น จะรับเด็กที่มีอายุย่างเข้า 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ที่อยู่ในเขตพื้นที่บริการของโรงเรียนบ้านเขาพนมทุกคน หรือเด็กที่จบการศึกษาชั้นก่อนประถมศึกษา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องค์กรปกครองส่วนท้องถิ่นตรวจสอบรายชื่อเด็กที่มีอายุถึงเกณฑ์การศึกษาภาคบังคับ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เมษายน ของปีการศึกษาที่เด็กจะเข้าเรียน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br/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สถานที่รับสมัครตามที่ประกาศกำหนด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ผู้รับผิดชอบ โรงเรียนบ้านเขาพนม สังกัด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3B8EF9AF" w14:textId="77777777" w:rsidTr="00313D38">
        <w:tc>
          <w:tcPr>
            <w:tcW w:w="675" w:type="dxa"/>
            <w:vAlign w:val="center"/>
          </w:tcPr>
          <w:p w14:paraId="54CE3046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51EC89F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903316A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A8B65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14:paraId="30B1AB99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2B10E5AC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247D03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580B10C3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นับจากวันปิดรับสมัคร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สูติบัตรนักเรียน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0A0FCECB" w14:textId="77777777" w:rsidTr="004E651F">
        <w:trPr>
          <w:jc w:val="center"/>
        </w:trPr>
        <w:tc>
          <w:tcPr>
            <w:tcW w:w="675" w:type="dxa"/>
            <w:vAlign w:val="center"/>
          </w:tcPr>
          <w:p w14:paraId="770D772D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A1F9E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ทะเบียนบ้านนักเรียน</w:t>
            </w:r>
          </w:p>
        </w:tc>
        <w:tc>
          <w:tcPr>
            <w:tcW w:w="1843" w:type="dxa"/>
          </w:tcPr>
          <w:p w14:paraId="12FDC74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CD1A70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201D45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B3CFAA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D68D71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5B60A15" w14:textId="77777777" w:rsidTr="004E651F">
        <w:trPr>
          <w:jc w:val="center"/>
        </w:trPr>
        <w:tc>
          <w:tcPr>
            <w:tcW w:w="675" w:type="dxa"/>
            <w:vAlign w:val="center"/>
          </w:tcPr>
          <w:p w14:paraId="1B7D01E3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5BE278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ทะเบียนบ้านบิดา มารดา หรือผู้ปกครอง</w:t>
            </w:r>
          </w:p>
        </w:tc>
        <w:tc>
          <w:tcPr>
            <w:tcW w:w="1843" w:type="dxa"/>
          </w:tcPr>
          <w:p w14:paraId="0AFF132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768E7FF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3D09E9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56101F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59524E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18B35A5" w14:textId="77777777" w:rsidTr="004E651F">
        <w:trPr>
          <w:jc w:val="center"/>
        </w:trPr>
        <w:tc>
          <w:tcPr>
            <w:tcW w:w="675" w:type="dxa"/>
            <w:vAlign w:val="center"/>
          </w:tcPr>
          <w:p w14:paraId="63ADC92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D0BC5C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กรณีมีการเปลี่ยนชื่อ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7B0060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14:paraId="66E3984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4569B7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995ECE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7AD61B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EB96E91" w14:textId="77777777" w:rsidTr="004E651F">
        <w:trPr>
          <w:jc w:val="center"/>
        </w:trPr>
        <w:tc>
          <w:tcPr>
            <w:tcW w:w="675" w:type="dxa"/>
            <w:vAlign w:val="center"/>
          </w:tcPr>
          <w:p w14:paraId="0495FEAB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957A63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หลักฐานการสำเร็จการศึกษาก่อนประถมศึกษา</w:t>
            </w:r>
          </w:p>
        </w:tc>
        <w:tc>
          <w:tcPr>
            <w:tcW w:w="1843" w:type="dxa"/>
          </w:tcPr>
          <w:p w14:paraId="028F3E8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C5E98A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41265A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0D2B09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DCDE43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93110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074 - 674595 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http://www.panomwang.go.th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794D7866" w14:textId="77777777" w:rsidTr="00C1539D">
        <w:tc>
          <w:tcPr>
            <w:tcW w:w="534" w:type="dxa"/>
          </w:tcPr>
          <w:p w14:paraId="2AD3A74A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4C58A0B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03/08/2558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57A7F" w14:textId="77777777" w:rsidR="008A051B" w:rsidRDefault="008A051B" w:rsidP="00C81DB8">
      <w:pPr>
        <w:spacing w:after="0" w:line="240" w:lineRule="auto"/>
      </w:pPr>
      <w:r>
        <w:separator/>
      </w:r>
    </w:p>
  </w:endnote>
  <w:endnote w:type="continuationSeparator" w:id="0">
    <w:p w14:paraId="7DEBFF40" w14:textId="77777777" w:rsidR="008A051B" w:rsidRDefault="008A051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C99A98" w14:textId="77777777" w:rsidR="008A051B" w:rsidRDefault="008A051B" w:rsidP="00C81DB8">
      <w:pPr>
        <w:spacing w:after="0" w:line="240" w:lineRule="auto"/>
      </w:pPr>
      <w:r>
        <w:separator/>
      </w:r>
    </w:p>
  </w:footnote>
  <w:footnote w:type="continuationSeparator" w:id="0">
    <w:p w14:paraId="10D8A804" w14:textId="77777777" w:rsidR="008A051B" w:rsidRDefault="008A051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FB2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85FB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051B"/>
    <w:rsid w:val="008A3CB7"/>
    <w:rsid w:val="008B3521"/>
    <w:rsid w:val="008D7B9E"/>
    <w:rsid w:val="008E2900"/>
    <w:rsid w:val="00914267"/>
    <w:rsid w:val="00934C64"/>
    <w:rsid w:val="00982CD7"/>
    <w:rsid w:val="00983E7C"/>
    <w:rsid w:val="00985FB2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7A915-F925-4072-8763-B2C6084E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WarcomPT</cp:lastModifiedBy>
  <cp:revision>2</cp:revision>
  <cp:lastPrinted>2015-03-02T15:12:00Z</cp:lastPrinted>
  <dcterms:created xsi:type="dcterms:W3CDTF">2015-08-03T09:47:00Z</dcterms:created>
  <dcterms:modified xsi:type="dcterms:W3CDTF">2015-08-03T09:47:00Z</dcterms:modified>
</cp:coreProperties>
</file>